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7B90" w14:textId="186E9D43" w:rsidR="009D6DEC" w:rsidRDefault="009D6DEC" w:rsidP="009D6DEC">
      <w:pPr>
        <w:pStyle w:val="NoSpacing"/>
      </w:pPr>
    </w:p>
    <w:p w14:paraId="6A8F20CD" w14:textId="79C46CCB" w:rsidR="009D6DEC" w:rsidRPr="009D6DEC" w:rsidRDefault="009D6DEC" w:rsidP="009A31E7">
      <w:pPr>
        <w:pStyle w:val="NoSpacing"/>
        <w:rPr>
          <w:rFonts w:ascii="Times New Roman" w:hAnsi="Times New Roman"/>
          <w:sz w:val="24"/>
          <w:szCs w:val="24"/>
        </w:rPr>
      </w:pPr>
      <w:r w:rsidRPr="009D6DEC">
        <w:rPr>
          <w:rFonts w:ascii="Times New Roman" w:hAnsi="Times New Roman"/>
          <w:sz w:val="24"/>
          <w:szCs w:val="24"/>
        </w:rPr>
        <w:tab/>
      </w:r>
      <w:r w:rsidRPr="009D6DEC">
        <w:rPr>
          <w:rFonts w:ascii="Times New Roman" w:hAnsi="Times New Roman"/>
          <w:sz w:val="24"/>
          <w:szCs w:val="24"/>
        </w:rPr>
        <w:tab/>
      </w:r>
      <w:r w:rsidRPr="009D6DEC">
        <w:rPr>
          <w:rFonts w:ascii="Times New Roman" w:hAnsi="Times New Roman"/>
          <w:sz w:val="24"/>
          <w:szCs w:val="24"/>
        </w:rPr>
        <w:tab/>
      </w:r>
      <w:r w:rsidRPr="009D6DEC">
        <w:rPr>
          <w:rFonts w:ascii="Times New Roman" w:hAnsi="Times New Roman"/>
          <w:sz w:val="24"/>
          <w:szCs w:val="24"/>
        </w:rPr>
        <w:tab/>
      </w:r>
      <w:r w:rsidRPr="009D6DEC">
        <w:rPr>
          <w:rFonts w:ascii="Times New Roman" w:hAnsi="Times New Roman"/>
          <w:sz w:val="24"/>
          <w:szCs w:val="24"/>
        </w:rPr>
        <w:tab/>
      </w:r>
      <w:r w:rsidRPr="009D6DEC">
        <w:rPr>
          <w:rFonts w:ascii="Times New Roman" w:hAnsi="Times New Roman"/>
          <w:sz w:val="24"/>
          <w:szCs w:val="24"/>
        </w:rPr>
        <w:tab/>
      </w:r>
      <w:r w:rsidRPr="009D6DEC">
        <w:rPr>
          <w:rFonts w:ascii="Times New Roman" w:hAnsi="Times New Roman"/>
          <w:sz w:val="24"/>
          <w:szCs w:val="24"/>
        </w:rPr>
        <w:tab/>
      </w:r>
      <w:r w:rsidR="00395B32">
        <w:rPr>
          <w:rFonts w:ascii="Times New Roman" w:hAnsi="Times New Roman"/>
          <w:sz w:val="24"/>
          <w:szCs w:val="24"/>
        </w:rPr>
        <w:t>August</w:t>
      </w:r>
      <w:r w:rsidR="000E1EB6">
        <w:rPr>
          <w:rFonts w:ascii="Times New Roman" w:hAnsi="Times New Roman"/>
          <w:sz w:val="24"/>
          <w:szCs w:val="24"/>
        </w:rPr>
        <w:t xml:space="preserve"> </w:t>
      </w:r>
      <w:r w:rsidR="00F73A52">
        <w:rPr>
          <w:rFonts w:ascii="Times New Roman" w:hAnsi="Times New Roman"/>
          <w:sz w:val="24"/>
          <w:szCs w:val="24"/>
        </w:rPr>
        <w:t>1</w:t>
      </w:r>
      <w:r w:rsidR="00CF24D9">
        <w:rPr>
          <w:rFonts w:ascii="Times New Roman" w:hAnsi="Times New Roman"/>
          <w:sz w:val="24"/>
          <w:szCs w:val="24"/>
        </w:rPr>
        <w:t>1</w:t>
      </w:r>
      <w:r>
        <w:rPr>
          <w:rFonts w:ascii="Times New Roman" w:hAnsi="Times New Roman"/>
          <w:sz w:val="24"/>
          <w:szCs w:val="24"/>
        </w:rPr>
        <w:t>, 20</w:t>
      </w:r>
      <w:r w:rsidR="009A31E7">
        <w:rPr>
          <w:rFonts w:ascii="Times New Roman" w:hAnsi="Times New Roman"/>
          <w:sz w:val="24"/>
          <w:szCs w:val="24"/>
        </w:rPr>
        <w:t>2</w:t>
      </w:r>
      <w:r w:rsidR="00F73A52">
        <w:rPr>
          <w:rFonts w:ascii="Times New Roman" w:hAnsi="Times New Roman"/>
          <w:sz w:val="24"/>
          <w:szCs w:val="24"/>
        </w:rPr>
        <w:t>3</w:t>
      </w:r>
    </w:p>
    <w:p w14:paraId="0FEA3B62" w14:textId="562324F5" w:rsidR="009D6DEC" w:rsidRPr="009D6DEC" w:rsidRDefault="007E42A3" w:rsidP="009D6DEC">
      <w:pPr>
        <w:pStyle w:val="NoSpacing"/>
        <w:rPr>
          <w:rFonts w:ascii="Times New Roman" w:hAnsi="Times New Roman"/>
          <w:sz w:val="24"/>
          <w:szCs w:val="24"/>
        </w:rPr>
      </w:pPr>
      <w:r>
        <w:rPr>
          <w:rFonts w:ascii="Times New Roman" w:hAnsi="Times New Roman"/>
          <w:sz w:val="24"/>
          <w:szCs w:val="24"/>
        </w:rPr>
        <w:t>Dear ELA teacher,</w:t>
      </w:r>
    </w:p>
    <w:p w14:paraId="27F4C916" w14:textId="77777777" w:rsidR="009D6DEC" w:rsidRPr="009D6DEC" w:rsidRDefault="009D6DEC" w:rsidP="009D6DEC">
      <w:pPr>
        <w:pStyle w:val="NoSpacing"/>
        <w:rPr>
          <w:rFonts w:ascii="Times New Roman" w:hAnsi="Times New Roman"/>
          <w:sz w:val="24"/>
          <w:szCs w:val="24"/>
        </w:rPr>
      </w:pPr>
      <w:r>
        <w:rPr>
          <w:rFonts w:ascii="Times New Roman" w:hAnsi="Times New Roman"/>
          <w:sz w:val="24"/>
          <w:szCs w:val="24"/>
        </w:rPr>
        <w:tab/>
      </w:r>
      <w:r w:rsidRPr="009D6DEC">
        <w:rPr>
          <w:rFonts w:ascii="Times New Roman" w:hAnsi="Times New Roman"/>
          <w:sz w:val="24"/>
          <w:szCs w:val="24"/>
        </w:rPr>
        <w:t xml:space="preserve">Because we know how important it is for pre-service teachers to be observing in the “real world” of English teachers and classrooms, I have designed a field experience component in ENGL 112 B: Literature for Young Adults for students planning on entering SJSU’s English Credential Program.  </w:t>
      </w:r>
      <w:r w:rsidR="009E1940">
        <w:rPr>
          <w:rFonts w:ascii="Times New Roman" w:hAnsi="Times New Roman"/>
          <w:sz w:val="24"/>
          <w:szCs w:val="24"/>
        </w:rPr>
        <w:t>This component is part of the 4</w:t>
      </w:r>
      <w:r w:rsidR="009E1940" w:rsidRPr="009E1940">
        <w:rPr>
          <w:rFonts w:ascii="Times New Roman" w:hAnsi="Times New Roman"/>
          <w:sz w:val="24"/>
          <w:szCs w:val="24"/>
          <w:vertAlign w:val="superscript"/>
        </w:rPr>
        <w:t>th</w:t>
      </w:r>
      <w:r w:rsidR="009E1940">
        <w:rPr>
          <w:rFonts w:ascii="Times New Roman" w:hAnsi="Times New Roman"/>
          <w:sz w:val="24"/>
          <w:szCs w:val="24"/>
        </w:rPr>
        <w:t xml:space="preserve"> credit enhancement for the course. </w:t>
      </w:r>
      <w:r w:rsidRPr="009D6DEC">
        <w:rPr>
          <w:rFonts w:ascii="Times New Roman" w:hAnsi="Times New Roman"/>
          <w:sz w:val="24"/>
          <w:szCs w:val="24"/>
        </w:rPr>
        <w:t xml:space="preserve">I am asking my students to observe a minimum of </w:t>
      </w:r>
      <w:r w:rsidR="00E718F3">
        <w:rPr>
          <w:rFonts w:ascii="Times New Roman" w:hAnsi="Times New Roman"/>
          <w:b/>
          <w:sz w:val="24"/>
          <w:szCs w:val="24"/>
        </w:rPr>
        <w:t>ten</w:t>
      </w:r>
      <w:r w:rsidRPr="009D6DEC">
        <w:rPr>
          <w:rFonts w:ascii="Times New Roman" w:hAnsi="Times New Roman"/>
          <w:b/>
          <w:sz w:val="24"/>
          <w:szCs w:val="24"/>
        </w:rPr>
        <w:t xml:space="preserve"> hours</w:t>
      </w:r>
      <w:r w:rsidRPr="009D6DEC">
        <w:rPr>
          <w:rFonts w:ascii="Times New Roman" w:hAnsi="Times New Roman"/>
          <w:sz w:val="24"/>
          <w:szCs w:val="24"/>
        </w:rPr>
        <w:t xml:space="preserve"> in English classes, when teachers are teaching literature.  On the Block schedule, I know that you do a range of activities within the period, so I’m asking that the students observe the portion where you are teaching, discussing, and/or writing about literature.</w:t>
      </w:r>
    </w:p>
    <w:p w14:paraId="74D32A74" w14:textId="3428EFDA" w:rsidR="009D6DEC" w:rsidRPr="009D6DEC" w:rsidRDefault="009D6DEC" w:rsidP="009D6DEC">
      <w:pPr>
        <w:pStyle w:val="NoSpacing"/>
        <w:rPr>
          <w:rFonts w:ascii="Times New Roman" w:hAnsi="Times New Roman"/>
          <w:sz w:val="24"/>
          <w:szCs w:val="24"/>
        </w:rPr>
      </w:pPr>
      <w:r w:rsidRPr="009D6DEC">
        <w:rPr>
          <w:rFonts w:ascii="Times New Roman" w:hAnsi="Times New Roman"/>
          <w:sz w:val="24"/>
          <w:szCs w:val="24"/>
        </w:rPr>
        <w:tab/>
        <w:t>Having taught high school</w:t>
      </w:r>
      <w:r w:rsidR="005669BF">
        <w:rPr>
          <w:rFonts w:ascii="Times New Roman" w:hAnsi="Times New Roman"/>
          <w:sz w:val="24"/>
          <w:szCs w:val="24"/>
        </w:rPr>
        <w:t xml:space="preserve"> and middle school</w:t>
      </w:r>
      <w:r w:rsidRPr="009D6DEC">
        <w:rPr>
          <w:rFonts w:ascii="Times New Roman" w:hAnsi="Times New Roman"/>
          <w:sz w:val="24"/>
          <w:szCs w:val="24"/>
        </w:rPr>
        <w:t xml:space="preserve"> English, I know you are very busy, so primarily I’m asking that you sign and date a form that will validate my students’ observation time in your classroom.  If you are able to or want to be more involved, sharing with the SJSU student observers about your teaching and providing any hands-on experience will really enrich their pre-service learning, but this additional involvement needs to be at your pleasure.  If you would like the student to teach a mini-lesson involving YA Literature, that wo</w:t>
      </w:r>
      <w:r>
        <w:rPr>
          <w:rFonts w:ascii="Times New Roman" w:hAnsi="Times New Roman"/>
          <w:sz w:val="24"/>
          <w:szCs w:val="24"/>
        </w:rPr>
        <w:t xml:space="preserve">uld be a wonderful opportunity; for example, </w:t>
      </w:r>
      <w:r w:rsidR="009E1940">
        <w:rPr>
          <w:rFonts w:ascii="Times New Roman" w:hAnsi="Times New Roman"/>
          <w:sz w:val="24"/>
          <w:szCs w:val="24"/>
        </w:rPr>
        <w:t>s</w:t>
      </w:r>
      <w:r>
        <w:rPr>
          <w:rFonts w:ascii="Times New Roman" w:hAnsi="Times New Roman"/>
          <w:sz w:val="24"/>
          <w:szCs w:val="24"/>
        </w:rPr>
        <w:t>tudents from my course would be able to do book talks or author talks</w:t>
      </w:r>
      <w:r w:rsidR="009E1940">
        <w:rPr>
          <w:rFonts w:ascii="Times New Roman" w:hAnsi="Times New Roman"/>
          <w:sz w:val="24"/>
          <w:szCs w:val="24"/>
        </w:rPr>
        <w:t xml:space="preserve"> or guide the selection of books for book clubs or literature circles</w:t>
      </w:r>
      <w:r>
        <w:rPr>
          <w:rFonts w:ascii="Times New Roman" w:hAnsi="Times New Roman"/>
          <w:sz w:val="24"/>
          <w:szCs w:val="24"/>
        </w:rPr>
        <w:t xml:space="preserve">. </w:t>
      </w:r>
      <w:r w:rsidRPr="009D6DEC">
        <w:rPr>
          <w:rFonts w:ascii="Times New Roman" w:hAnsi="Times New Roman"/>
          <w:sz w:val="24"/>
          <w:szCs w:val="24"/>
        </w:rPr>
        <w:t xml:space="preserve">I </w:t>
      </w:r>
      <w:r>
        <w:rPr>
          <w:rFonts w:ascii="Times New Roman" w:hAnsi="Times New Roman"/>
          <w:sz w:val="24"/>
          <w:szCs w:val="24"/>
        </w:rPr>
        <w:t>am</w:t>
      </w:r>
      <w:r w:rsidRPr="009D6DEC">
        <w:rPr>
          <w:rFonts w:ascii="Times New Roman" w:hAnsi="Times New Roman"/>
          <w:sz w:val="24"/>
          <w:szCs w:val="24"/>
        </w:rPr>
        <w:t xml:space="preserve"> happy to assist in any way I can</w:t>
      </w:r>
      <w:r>
        <w:rPr>
          <w:rFonts w:ascii="Times New Roman" w:hAnsi="Times New Roman"/>
          <w:sz w:val="24"/>
          <w:szCs w:val="24"/>
        </w:rPr>
        <w:t xml:space="preserve"> to make this a valuable experience for you and your students and these future teachers</w:t>
      </w:r>
      <w:r w:rsidRPr="009D6DEC">
        <w:rPr>
          <w:rFonts w:ascii="Times New Roman" w:hAnsi="Times New Roman"/>
          <w:sz w:val="24"/>
          <w:szCs w:val="24"/>
        </w:rPr>
        <w:t>.</w:t>
      </w:r>
      <w:r>
        <w:rPr>
          <w:rFonts w:ascii="Times New Roman" w:hAnsi="Times New Roman"/>
          <w:sz w:val="24"/>
          <w:szCs w:val="24"/>
        </w:rPr>
        <w:t xml:space="preserve">  </w:t>
      </w:r>
    </w:p>
    <w:p w14:paraId="64109FB2" w14:textId="77777777" w:rsidR="009D6DEC" w:rsidRPr="009D6DEC" w:rsidRDefault="009D6DEC" w:rsidP="009D6DEC">
      <w:pPr>
        <w:pStyle w:val="NoSpacing"/>
        <w:rPr>
          <w:rFonts w:ascii="Times New Roman" w:hAnsi="Times New Roman"/>
          <w:sz w:val="24"/>
          <w:szCs w:val="24"/>
        </w:rPr>
      </w:pPr>
      <w:r w:rsidRPr="009D6DEC">
        <w:rPr>
          <w:rFonts w:ascii="Times New Roman" w:hAnsi="Times New Roman"/>
          <w:sz w:val="24"/>
          <w:szCs w:val="24"/>
        </w:rPr>
        <w:tab/>
        <w:t>I’m enclosing a description of the Field Experience Component, so you can see what my students are expected to do.  I hope you are able to assist these future English teachers so they can be better prepared to be your colleagues in the field of English Education.  Thank you in advance for your help and feel free to contact me with any questions or concerns.</w:t>
      </w:r>
    </w:p>
    <w:p w14:paraId="6CCB5DBB" w14:textId="77777777" w:rsidR="009D6DEC" w:rsidRPr="009D6DEC" w:rsidRDefault="009D6DEC" w:rsidP="009D6DEC">
      <w:pPr>
        <w:pStyle w:val="NoSpacing"/>
        <w:rPr>
          <w:rFonts w:ascii="Times New Roman" w:hAnsi="Times New Roman"/>
          <w:sz w:val="24"/>
          <w:szCs w:val="24"/>
        </w:rPr>
      </w:pPr>
    </w:p>
    <w:p w14:paraId="50D7C89E" w14:textId="77777777" w:rsidR="009D6DEC" w:rsidRPr="009D6DEC" w:rsidRDefault="009D6DEC" w:rsidP="009D6DEC">
      <w:pPr>
        <w:pStyle w:val="NoSpacing"/>
        <w:rPr>
          <w:rFonts w:ascii="Times New Roman" w:hAnsi="Times New Roman"/>
          <w:sz w:val="24"/>
          <w:szCs w:val="24"/>
        </w:rPr>
      </w:pPr>
      <w:r w:rsidRPr="009D6DEC">
        <w:rPr>
          <w:rFonts w:ascii="Times New Roman" w:hAnsi="Times New Roman"/>
          <w:sz w:val="24"/>
          <w:szCs w:val="24"/>
        </w:rPr>
        <w:t>Sincerely,</w:t>
      </w:r>
    </w:p>
    <w:p w14:paraId="01382EA4" w14:textId="77777777" w:rsidR="009D6DEC" w:rsidRDefault="009D6DEC" w:rsidP="009D6DEC">
      <w:pPr>
        <w:pStyle w:val="NoSpacing"/>
        <w:rPr>
          <w:rFonts w:ascii="Times New Roman" w:hAnsi="Times New Roman"/>
          <w:sz w:val="24"/>
          <w:szCs w:val="24"/>
        </w:rPr>
      </w:pPr>
    </w:p>
    <w:p w14:paraId="636209DD" w14:textId="77777777" w:rsidR="009D6DEC" w:rsidRPr="009D6DEC" w:rsidRDefault="009D6DEC" w:rsidP="009D6DEC">
      <w:pPr>
        <w:pStyle w:val="NoSpacing"/>
        <w:rPr>
          <w:rFonts w:ascii="Times New Roman" w:hAnsi="Times New Roman"/>
          <w:sz w:val="24"/>
          <w:szCs w:val="24"/>
        </w:rPr>
      </w:pPr>
    </w:p>
    <w:p w14:paraId="43215DA5" w14:textId="77777777" w:rsidR="009D6DEC" w:rsidRPr="009D6DEC" w:rsidRDefault="009D6DEC" w:rsidP="009D6DEC">
      <w:pPr>
        <w:pStyle w:val="NoSpacing"/>
        <w:rPr>
          <w:rFonts w:ascii="Times New Roman" w:hAnsi="Times New Roman"/>
          <w:sz w:val="24"/>
          <w:szCs w:val="24"/>
        </w:rPr>
      </w:pPr>
      <w:r w:rsidRPr="009D6DEC">
        <w:rPr>
          <w:rFonts w:ascii="Times New Roman" w:hAnsi="Times New Roman"/>
          <w:sz w:val="24"/>
          <w:szCs w:val="24"/>
        </w:rPr>
        <w:t>Mary Warner</w:t>
      </w:r>
    </w:p>
    <w:p w14:paraId="721259A1" w14:textId="591A0FDD" w:rsidR="009D6DEC" w:rsidRPr="009D6DEC" w:rsidRDefault="009D6DEC" w:rsidP="009D6DEC">
      <w:pPr>
        <w:pStyle w:val="NoSpacing"/>
        <w:rPr>
          <w:rFonts w:ascii="Times New Roman" w:hAnsi="Times New Roman"/>
          <w:sz w:val="24"/>
          <w:szCs w:val="24"/>
        </w:rPr>
      </w:pPr>
      <w:r w:rsidRPr="009D6DEC">
        <w:rPr>
          <w:rFonts w:ascii="Times New Roman" w:hAnsi="Times New Roman"/>
          <w:sz w:val="24"/>
          <w:szCs w:val="24"/>
        </w:rPr>
        <w:t>Professor of English/</w:t>
      </w:r>
      <w:r w:rsidR="005669BF">
        <w:rPr>
          <w:rFonts w:ascii="Times New Roman" w:hAnsi="Times New Roman"/>
          <w:sz w:val="24"/>
          <w:szCs w:val="24"/>
        </w:rPr>
        <w:t>Co-</w:t>
      </w:r>
      <w:r w:rsidRPr="009D6DEC">
        <w:rPr>
          <w:rFonts w:ascii="Times New Roman" w:hAnsi="Times New Roman"/>
          <w:sz w:val="24"/>
          <w:szCs w:val="24"/>
        </w:rPr>
        <w:t>Director of the English Credential Program</w:t>
      </w:r>
    </w:p>
    <w:p w14:paraId="45057BC3" w14:textId="77777777" w:rsidR="009D6DEC" w:rsidRDefault="009D6DEC" w:rsidP="009D6DEC">
      <w:pPr>
        <w:pStyle w:val="NoSpacing"/>
      </w:pPr>
    </w:p>
    <w:p w14:paraId="7E69AE7E" w14:textId="77777777" w:rsidR="009D6DEC" w:rsidRDefault="009D6DEC" w:rsidP="009D6DEC">
      <w:pPr>
        <w:pStyle w:val="NoSpacing"/>
      </w:pPr>
    </w:p>
    <w:p w14:paraId="375822FE" w14:textId="77777777" w:rsidR="009D6DEC" w:rsidRDefault="009D6DEC" w:rsidP="009D6DEC">
      <w:pPr>
        <w:pStyle w:val="NoSpacing"/>
      </w:pPr>
    </w:p>
    <w:p w14:paraId="4B4330A1" w14:textId="77777777" w:rsidR="003D1C14" w:rsidRDefault="003D1C14" w:rsidP="003D1C14">
      <w:pPr>
        <w:pStyle w:val="NoSpacing"/>
      </w:pPr>
    </w:p>
    <w:p w14:paraId="6BAD7FD4" w14:textId="77777777" w:rsidR="003D1C14" w:rsidRDefault="003D1C14" w:rsidP="003D1C14">
      <w:pPr>
        <w:pStyle w:val="NoSpacing"/>
      </w:pPr>
    </w:p>
    <w:p w14:paraId="7A0DE511" w14:textId="77777777" w:rsidR="00765BA6" w:rsidRDefault="00765BA6" w:rsidP="003D1C14">
      <w:pPr>
        <w:pStyle w:val="NoSpacing"/>
      </w:pPr>
    </w:p>
    <w:sectPr w:rsidR="00765BA6" w:rsidSect="003B5CF6">
      <w:headerReference w:type="first" r:id="rId8"/>
      <w:footerReference w:type="first" r:id="rId9"/>
      <w:pgSz w:w="12240" w:h="15840" w:code="1"/>
      <w:pgMar w:top="2520" w:right="1800" w:bottom="2520" w:left="2880" w:header="720"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72851" w14:textId="77777777" w:rsidR="00AE3137" w:rsidRDefault="00AE3137" w:rsidP="00122AFA">
      <w:pPr>
        <w:spacing w:after="0"/>
      </w:pPr>
      <w:r>
        <w:separator/>
      </w:r>
    </w:p>
  </w:endnote>
  <w:endnote w:type="continuationSeparator" w:id="0">
    <w:p w14:paraId="0672E9CB" w14:textId="77777777" w:rsidR="00AE3137" w:rsidRDefault="00AE3137" w:rsidP="00122A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0055BB6-4CF6-DD44-9FAB-855618C5E21E}"/>
  </w:font>
  <w:font w:name="Times New Roman">
    <w:panose1 w:val="02020603050405020304"/>
    <w:charset w:val="00"/>
    <w:family w:val="roman"/>
    <w:pitch w:val="variable"/>
    <w:sig w:usb0="E0002EFF" w:usb1="C000785B" w:usb2="00000009" w:usb3="00000000" w:csb0="000001FF" w:csb1="00000000"/>
    <w:embedRegular r:id="rId2" w:fontKey="{41543A64-110E-1F4F-B537-7E2A1D186B2C}"/>
    <w:embedBold r:id="rId3" w:fontKey="{ADEC534E-A430-534A-B028-11A22327621F}"/>
  </w:font>
  <w:font w:name="Courier New">
    <w:panose1 w:val="02070309020205020404"/>
    <w:charset w:val="00"/>
    <w:family w:val="modern"/>
    <w:pitch w:val="fixed"/>
    <w:sig w:usb0="E0002EFF" w:usb1="C0007843" w:usb2="00000009" w:usb3="00000000" w:csb0="000001FF" w:csb1="00000000"/>
    <w:embedRegular r:id="rId4" w:fontKey="{A07A2391-6599-6C4D-8C10-809D11CDD6B5}"/>
  </w:font>
  <w:font w:name="Wingdings">
    <w:panose1 w:val="05000000000000000000"/>
    <w:charset w:val="4D"/>
    <w:family w:val="decorative"/>
    <w:pitch w:val="variable"/>
    <w:sig w:usb0="00000003" w:usb1="00000000" w:usb2="00000000" w:usb3="00000000" w:csb0="80000001" w:csb1="00000000"/>
    <w:embedRegular r:id="rId5" w:fontKey="{03DF00F0-B672-6840-B059-A5FBFD0EBFB2}"/>
  </w:font>
  <w:font w:name="Calibri">
    <w:panose1 w:val="020F0502020204030204"/>
    <w:charset w:val="00"/>
    <w:family w:val="swiss"/>
    <w:pitch w:val="variable"/>
    <w:sig w:usb0="E0002AFF" w:usb1="C000247B" w:usb2="00000009" w:usb3="00000000" w:csb0="000001FF" w:csb1="00000000"/>
    <w:embedRegular r:id="rId6" w:fontKey="{1A8E81AB-DF4F-D843-AAD4-5AD2666E9C8D}"/>
    <w:embedBold r:id="rId7" w:fontKey="{CC36A184-E3D5-BF40-977F-88112B735151}"/>
  </w:font>
  <w:font w:name="SJSU Spartan ExtraLight">
    <w:altName w:val="Times New Roman"/>
    <w:panose1 w:val="020B0604020202020204"/>
    <w:charset w:val="00"/>
    <w:family w:val="moder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5002EFF" w:usb1="C000E47F" w:usb2="00000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E89E81B8-138F-7642-9F0C-B8CF58B3E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9FEB" w14:textId="77777777" w:rsidR="00FA531F" w:rsidRDefault="002A6571" w:rsidP="00FA531F">
    <w:pPr>
      <w:pStyle w:val="Footer"/>
    </w:pPr>
    <w:r>
      <w:rPr>
        <w:noProof/>
      </w:rPr>
      <mc:AlternateContent>
        <mc:Choice Requires="wps">
          <w:drawing>
            <wp:anchor distT="0" distB="0" distL="0" distR="0" simplePos="0" relativeHeight="251661312" behindDoc="0" locked="0" layoutInCell="1" allowOverlap="1" wp14:anchorId="414D0EC5" wp14:editId="443C7854">
              <wp:simplePos x="0" y="0"/>
              <wp:positionH relativeFrom="margin">
                <wp:align>left</wp:align>
              </wp:positionH>
              <wp:positionV relativeFrom="page">
                <wp:posOffset>9549130</wp:posOffset>
              </wp:positionV>
              <wp:extent cx="1371600" cy="2101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0185"/>
                      </a:xfrm>
                      <a:prstGeom prst="rect">
                        <a:avLst/>
                      </a:prstGeom>
                      <a:solidFill>
                        <a:srgbClr val="FFFFFF"/>
                      </a:solidFill>
                      <a:ln w="9525">
                        <a:noFill/>
                        <a:miter lim="800000"/>
                        <a:headEnd/>
                        <a:tailEnd/>
                      </a:ln>
                    </wps:spPr>
                    <wps:txbx>
                      <w:txbxContent>
                        <w:p w14:paraId="21957276" w14:textId="77777777" w:rsidR="00FA531F" w:rsidRPr="00A275E9" w:rsidRDefault="005623BA" w:rsidP="005623BA">
                          <w:pPr>
                            <w:pStyle w:val="SJSUFooter"/>
                          </w:pPr>
                          <w:r>
                            <w:t>sjsu.edu/</w:t>
                          </w:r>
                          <w:proofErr w:type="spellStart"/>
                          <w:r>
                            <w:t>english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D0EC5" id="_x0000_t202" coordsize="21600,21600" o:spt="202" path="m,l,21600r21600,l21600,xe">
              <v:stroke joinstyle="miter"/>
              <v:path gradientshapeok="t" o:connecttype="rect"/>
            </v:shapetype>
            <v:shape id="_x0000_s1030" type="#_x0000_t202" style="position:absolute;margin-left:0;margin-top:751.9pt;width:108pt;height:16.55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" stroked="f">
              <v:textbox>
                <w:txbxContent>
                  <w:p w14:paraId="21957276" w14:textId="77777777" w:rsidR="00FA531F" w:rsidRPr="00A275E9" w:rsidRDefault="005623BA" w:rsidP="005623BA">
                    <w:pPr>
                      <w:pStyle w:val="SJSUFooter"/>
                    </w:pPr>
                    <w:r>
                      <w:t>sjsu.edu/</w:t>
                    </w:r>
                    <w:proofErr w:type="spellStart"/>
                    <w:r>
                      <w:t>english</w:t>
                    </w:r>
                    <w:proofErr w:type="spellEnd"/>
                  </w:p>
                </w:txbxContent>
              </v:textbox>
              <w10:wrap type="square" anchorx="margin" anchory="page"/>
            </v:shape>
          </w:pict>
        </mc:Fallback>
      </mc:AlternateContent>
    </w:r>
    <w:r>
      <w:rPr>
        <w:noProof/>
      </w:rPr>
      <w:drawing>
        <wp:anchor distT="0" distB="0" distL="114300" distR="114300" simplePos="0" relativeHeight="251662336" behindDoc="0" locked="0" layoutInCell="1" allowOverlap="1" wp14:anchorId="5EE10368" wp14:editId="794CA543">
          <wp:simplePos x="0" y="0"/>
          <wp:positionH relativeFrom="page">
            <wp:posOffset>548640</wp:posOffset>
          </wp:positionH>
          <wp:positionV relativeFrom="page">
            <wp:posOffset>9601200</wp:posOffset>
          </wp:positionV>
          <wp:extent cx="1243330" cy="128270"/>
          <wp:effectExtent l="0" t="0" r="127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330" cy="12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4EF73" w14:textId="77777777" w:rsidR="00FA531F" w:rsidRDefault="00FA5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AA5F0" w14:textId="77777777" w:rsidR="00AE3137" w:rsidRDefault="00AE3137" w:rsidP="00122AFA">
      <w:pPr>
        <w:spacing w:after="0"/>
      </w:pPr>
      <w:r>
        <w:separator/>
      </w:r>
    </w:p>
  </w:footnote>
  <w:footnote w:type="continuationSeparator" w:id="0">
    <w:p w14:paraId="4D6DB6CC" w14:textId="77777777" w:rsidR="00AE3137" w:rsidRDefault="00AE3137" w:rsidP="00122A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394E" w14:textId="77777777" w:rsidR="00FA531F" w:rsidRDefault="002A6571" w:rsidP="00FA531F">
    <w:pPr>
      <w:pStyle w:val="Header"/>
      <w:tabs>
        <w:tab w:val="clear" w:pos="4680"/>
        <w:tab w:val="center" w:pos="5220"/>
      </w:tabs>
    </w:pPr>
    <w:r>
      <w:rPr>
        <w:noProof/>
      </w:rPr>
      <mc:AlternateContent>
        <mc:Choice Requires="wps">
          <w:drawing>
            <wp:anchor distT="0" distB="0" distL="0" distR="0" simplePos="0" relativeHeight="251657216" behindDoc="0" locked="0" layoutInCell="1" allowOverlap="1" wp14:anchorId="49771132" wp14:editId="77DB8FB7">
              <wp:simplePos x="0" y="0"/>
              <wp:positionH relativeFrom="page">
                <wp:posOffset>3362325</wp:posOffset>
              </wp:positionH>
              <wp:positionV relativeFrom="page">
                <wp:posOffset>581025</wp:posOffset>
              </wp:positionV>
              <wp:extent cx="1353185" cy="685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685800"/>
                      </a:xfrm>
                      <a:prstGeom prst="rect">
                        <a:avLst/>
                      </a:prstGeom>
                      <a:solidFill>
                        <a:srgbClr val="FFFFFF"/>
                      </a:solidFill>
                      <a:ln w="9525">
                        <a:noFill/>
                        <a:miter lim="800000"/>
                        <a:headEnd/>
                        <a:tailEnd/>
                      </a:ln>
                    </wps:spPr>
                    <wps:txbx>
                      <w:txbxContent>
                        <w:p w14:paraId="0C6CFE8B" w14:textId="77777777" w:rsidR="005623BA" w:rsidRDefault="005623BA" w:rsidP="005623BA">
                          <w:pPr>
                            <w:pStyle w:val="SJSUBoldHeading"/>
                            <w:rPr>
                              <w:rStyle w:val="PlaceholderText"/>
                              <w:color w:val="777772"/>
                            </w:rPr>
                          </w:pPr>
                          <w:r>
                            <w:rPr>
                              <w:rStyle w:val="PlaceholderText"/>
                              <w:color w:val="777772"/>
                            </w:rPr>
                            <w:t>College of Humanities &amp; the Arts</w:t>
                          </w:r>
                        </w:p>
                        <w:p w14:paraId="4C6DD012" w14:textId="77777777" w:rsidR="00FA531F" w:rsidRPr="00262A7F" w:rsidRDefault="005623BA" w:rsidP="005623BA">
                          <w:pPr>
                            <w:pStyle w:val="SJSUBoldHeading"/>
                          </w:pPr>
                          <w:r>
                            <w:rPr>
                              <w:rStyle w:val="PlaceholderText"/>
                              <w:color w:val="777772"/>
                            </w:rPr>
                            <w:t>Department of English and Comparative Literature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71132" id="_x0000_t202" coordsize="21600,21600" o:spt="202" path="m,l,21600r21600,l21600,xe">
              <v:stroke joinstyle="miter"/>
              <v:path gradientshapeok="t" o:connecttype="rect"/>
            </v:shapetype>
            <v:shape id="Text Box 2" o:spid="_x0000_s1026" type="#_x0000_t202" style="position:absolute;margin-left:264.75pt;margin-top:45.75pt;width:106.55pt;height:5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" stroked="f">
              <v:textbox>
                <w:txbxContent>
                  <w:p w14:paraId="0C6CFE8B" w14:textId="77777777" w:rsidR="005623BA" w:rsidRDefault="005623BA" w:rsidP="005623BA">
                    <w:pPr>
                      <w:pStyle w:val="SJSUBoldHeading"/>
                      <w:rPr>
                        <w:rStyle w:val="PlaceholderText"/>
                        <w:color w:val="777772"/>
                      </w:rPr>
                    </w:pPr>
                    <w:r>
                      <w:rPr>
                        <w:rStyle w:val="PlaceholderText"/>
                        <w:color w:val="777772"/>
                      </w:rPr>
                      <w:t>College of Humanities &amp; the Arts</w:t>
                    </w:r>
                  </w:p>
                  <w:p w14:paraId="4C6DD012" w14:textId="77777777" w:rsidR="00FA531F" w:rsidRPr="00262A7F" w:rsidRDefault="005623BA" w:rsidP="005623BA">
                    <w:pPr>
                      <w:pStyle w:val="SJSUBoldHeading"/>
                    </w:pPr>
                    <w:r>
                      <w:rPr>
                        <w:rStyle w:val="PlaceholderText"/>
                        <w:color w:val="777772"/>
                      </w:rPr>
                      <w:t>Department of English and Comparative Literature</w:t>
                    </w:r>
                  </w:p>
                </w:txbxContent>
              </v:textbox>
              <w10:wrap type="square" anchorx="page" anchory="page"/>
            </v:shape>
          </w:pict>
        </mc:Fallback>
      </mc:AlternateContent>
    </w:r>
    <w:r>
      <w:rPr>
        <w:noProof/>
      </w:rPr>
      <mc:AlternateContent>
        <mc:Choice Requires="wps">
          <w:drawing>
            <wp:anchor distT="0" distB="0" distL="0" distR="0" simplePos="0" relativeHeight="251658240" behindDoc="0" locked="0" layoutInCell="1" allowOverlap="1" wp14:anchorId="3D25568B" wp14:editId="5C75DE19">
              <wp:simplePos x="0" y="0"/>
              <wp:positionH relativeFrom="page">
                <wp:posOffset>4752975</wp:posOffset>
              </wp:positionH>
              <wp:positionV relativeFrom="page">
                <wp:posOffset>571500</wp:posOffset>
              </wp:positionV>
              <wp:extent cx="1334770" cy="685800"/>
              <wp:effectExtent l="0" t="0" r="1143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685800"/>
                      </a:xfrm>
                      <a:prstGeom prst="rect">
                        <a:avLst/>
                      </a:prstGeom>
                      <a:solidFill>
                        <a:srgbClr val="FFFFFF"/>
                      </a:solidFill>
                      <a:ln w="9525">
                        <a:noFill/>
                        <a:miter lim="800000"/>
                        <a:headEnd/>
                        <a:tailEnd/>
                      </a:ln>
                    </wps:spPr>
                    <wps:txbx>
                      <w:txbxContent>
                        <w:p w14:paraId="0296AF52" w14:textId="77777777" w:rsidR="005623BA" w:rsidRDefault="005623BA" w:rsidP="005623BA">
                          <w:pPr>
                            <w:pStyle w:val="SJSULightHeading"/>
                          </w:pPr>
                          <w:r>
                            <w:t>San José State University</w:t>
                          </w:r>
                        </w:p>
                        <w:p w14:paraId="69D08F23" w14:textId="77777777" w:rsidR="005623BA" w:rsidRDefault="005623BA" w:rsidP="005623BA">
                          <w:pPr>
                            <w:pStyle w:val="SJSULightHeading"/>
                          </w:pPr>
                          <w:r>
                            <w:t>One Washington Square</w:t>
                          </w:r>
                        </w:p>
                        <w:p w14:paraId="01103452" w14:textId="77777777" w:rsidR="00FA531F" w:rsidRPr="001267FB" w:rsidRDefault="005623BA" w:rsidP="005623BA">
                          <w:pPr>
                            <w:pStyle w:val="SJSULightHeading"/>
                          </w:pPr>
                          <w:r>
                            <w:t>San José, CA 95192-0090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5568B" id="_x0000_s1027" type="#_x0000_t202" style="position:absolute;margin-left:374.25pt;margin-top:45pt;width:105.1pt;height: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" stroked="f">
              <v:textbox>
                <w:txbxContent>
                  <w:p w14:paraId="0296AF52" w14:textId="77777777" w:rsidR="005623BA" w:rsidRDefault="005623BA" w:rsidP="005623BA">
                    <w:pPr>
                      <w:pStyle w:val="SJSULightHeading"/>
                    </w:pPr>
                    <w:r>
                      <w:t>San José State University</w:t>
                    </w:r>
                  </w:p>
                  <w:p w14:paraId="69D08F23" w14:textId="77777777" w:rsidR="005623BA" w:rsidRDefault="005623BA" w:rsidP="005623BA">
                    <w:pPr>
                      <w:pStyle w:val="SJSULightHeading"/>
                    </w:pPr>
                    <w:r>
                      <w:t>One Washington Square</w:t>
                    </w:r>
                  </w:p>
                  <w:p w14:paraId="01103452" w14:textId="77777777" w:rsidR="00FA531F" w:rsidRPr="001267FB" w:rsidRDefault="005623BA" w:rsidP="005623BA">
                    <w:pPr>
                      <w:pStyle w:val="SJSULightHeading"/>
                    </w:pPr>
                    <w:r>
                      <w:t>San José, CA 95192-0090</w:t>
                    </w: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1" allowOverlap="1" wp14:anchorId="30D6497D" wp14:editId="27CE032C">
              <wp:simplePos x="0" y="0"/>
              <wp:positionH relativeFrom="page">
                <wp:posOffset>6124575</wp:posOffset>
              </wp:positionH>
              <wp:positionV relativeFrom="page">
                <wp:posOffset>571500</wp:posOffset>
              </wp:positionV>
              <wp:extent cx="1618615" cy="685800"/>
              <wp:effectExtent l="0" t="0" r="698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685800"/>
                      </a:xfrm>
                      <a:prstGeom prst="rect">
                        <a:avLst/>
                      </a:prstGeom>
                      <a:solidFill>
                        <a:srgbClr val="FFFFFF"/>
                      </a:solidFill>
                      <a:ln w="9525">
                        <a:noFill/>
                        <a:miter lim="800000"/>
                        <a:headEnd/>
                        <a:tailEnd/>
                      </a:ln>
                    </wps:spPr>
                    <wps:txbx>
                      <w:txbxContent>
                        <w:p w14:paraId="41FAF22F" w14:textId="77777777" w:rsidR="005623BA" w:rsidRDefault="005623BA" w:rsidP="005623BA">
                          <w:pPr>
                            <w:pStyle w:val="SJSULightHeading"/>
                          </w:pPr>
                          <w:r>
                            <w:t xml:space="preserve"> </w:t>
                          </w:r>
                          <w:r w:rsidR="009B1437">
                            <w:t>Mary Warner</w:t>
                          </w:r>
                        </w:p>
                        <w:p w14:paraId="5329DB93" w14:textId="77777777" w:rsidR="005623BA" w:rsidRDefault="005C55A5" w:rsidP="005623BA">
                          <w:pPr>
                            <w:pStyle w:val="SJSULightHeading"/>
                          </w:pPr>
                          <w:r>
                            <w:t>Professor /Director of English Ed</w:t>
                          </w:r>
                        </w:p>
                        <w:p w14:paraId="07D982D4" w14:textId="77777777" w:rsidR="00FA531F" w:rsidRPr="00F97984" w:rsidRDefault="009B1437" w:rsidP="005623BA">
                          <w:pPr>
                            <w:pStyle w:val="SJSULightHeading"/>
                          </w:pPr>
                          <w:r>
                            <w:t>mary.warner</w:t>
                          </w:r>
                          <w:r w:rsidR="005623BA">
                            <w:t>@sjsu.edu</w:t>
                          </w:r>
                        </w:p>
                        <w:p w14:paraId="3E7CAC1F" w14:textId="77777777" w:rsidR="00FA531F" w:rsidRDefault="00FA531F" w:rsidP="00FA531F">
                          <w:pPr>
                            <w:pStyle w:val="SJSULightHead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6497D" id="_x0000_s1028" type="#_x0000_t202" style="position:absolute;margin-left:482.25pt;margin-top:45pt;width:127.45pt;height:5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" stroked="f">
              <v:textbox>
                <w:txbxContent>
                  <w:p w14:paraId="41FAF22F" w14:textId="77777777" w:rsidR="005623BA" w:rsidRDefault="005623BA" w:rsidP="005623BA">
                    <w:pPr>
                      <w:pStyle w:val="SJSULightHeading"/>
                    </w:pPr>
                    <w:r>
                      <w:t xml:space="preserve"> </w:t>
                    </w:r>
                    <w:r w:rsidR="009B1437">
                      <w:t>Mary Warner</w:t>
                    </w:r>
                  </w:p>
                  <w:p w14:paraId="5329DB93" w14:textId="77777777" w:rsidR="005623BA" w:rsidRDefault="005C55A5" w:rsidP="005623BA">
                    <w:pPr>
                      <w:pStyle w:val="SJSULightHeading"/>
                    </w:pPr>
                    <w:r>
                      <w:t>Professor /Director of English Ed</w:t>
                    </w:r>
                  </w:p>
                  <w:p w14:paraId="07D982D4" w14:textId="77777777" w:rsidR="00FA531F" w:rsidRPr="00F97984" w:rsidRDefault="009B1437" w:rsidP="005623BA">
                    <w:pPr>
                      <w:pStyle w:val="SJSULightHeading"/>
                    </w:pPr>
                    <w:r>
                      <w:t>mary.warner</w:t>
                    </w:r>
                    <w:r w:rsidR="005623BA">
                      <w:t>@sjsu.edu</w:t>
                    </w:r>
                  </w:p>
                  <w:p w14:paraId="3E7CAC1F" w14:textId="77777777" w:rsidR="00FA531F" w:rsidRDefault="00FA531F" w:rsidP="00FA531F">
                    <w:pPr>
                      <w:pStyle w:val="SJSULightHeading"/>
                    </w:pPr>
                  </w:p>
                </w:txbxContent>
              </v:textbox>
              <w10:wrap type="square" anchorx="page" anchory="page"/>
            </v:shape>
          </w:pict>
        </mc:Fallback>
      </mc:AlternateContent>
    </w:r>
    <w:r>
      <w:rPr>
        <w:noProof/>
      </w:rPr>
      <w:drawing>
        <wp:anchor distT="0" distB="0" distL="114300" distR="114300" simplePos="0" relativeHeight="251660288" behindDoc="0" locked="0" layoutInCell="1" allowOverlap="1" wp14:anchorId="255C82C2" wp14:editId="691102CC">
          <wp:simplePos x="0" y="0"/>
          <wp:positionH relativeFrom="margin">
            <wp:posOffset>-1371600</wp:posOffset>
          </wp:positionH>
          <wp:positionV relativeFrom="page">
            <wp:posOffset>612775</wp:posOffset>
          </wp:positionV>
          <wp:extent cx="2368550" cy="448310"/>
          <wp:effectExtent l="0" t="0" r="0" b="889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55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9" distR="114299" simplePos="0" relativeHeight="251655168" behindDoc="0" locked="0" layoutInCell="1" allowOverlap="1" wp14:anchorId="4CA54066" wp14:editId="7AA45F4B">
              <wp:simplePos x="0" y="0"/>
              <wp:positionH relativeFrom="page">
                <wp:posOffset>6106794</wp:posOffset>
              </wp:positionH>
              <wp:positionV relativeFrom="page">
                <wp:posOffset>641350</wp:posOffset>
              </wp:positionV>
              <wp:extent cx="0" cy="326390"/>
              <wp:effectExtent l="0" t="0" r="25400" b="29210"/>
              <wp:wrapSquare wrapText="bothSides"/>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3175" cap="flat" cmpd="sng" algn="ctr">
                        <a:solidFill>
                          <a:srgbClr val="BCA63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692FD3" id="Straight Connector 6" o:spid="_x0000_s1026" style="position:absolute;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480.85pt,50.5pt" to="480.85pt,7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" strokecolor="#bca63e" strokeweight=".25pt">
              <v:stroke joinstyle="miter"/>
              <o:lock v:ext="edit" shapetype="f"/>
              <w10:wrap type="square" anchorx="page" anchory="page"/>
            </v:line>
          </w:pict>
        </mc:Fallback>
      </mc:AlternateContent>
    </w:r>
    <w:r>
      <w:rPr>
        <w:noProof/>
      </w:rPr>
      <mc:AlternateContent>
        <mc:Choice Requires="wps">
          <w:drawing>
            <wp:anchor distT="0" distB="0" distL="114299" distR="114299" simplePos="0" relativeHeight="251654144" behindDoc="0" locked="0" layoutInCell="1" allowOverlap="1" wp14:anchorId="0EE8C313" wp14:editId="12906913">
              <wp:simplePos x="0" y="0"/>
              <wp:positionH relativeFrom="page">
                <wp:posOffset>4729479</wp:posOffset>
              </wp:positionH>
              <wp:positionV relativeFrom="page">
                <wp:posOffset>641350</wp:posOffset>
              </wp:positionV>
              <wp:extent cx="0" cy="327025"/>
              <wp:effectExtent l="0" t="0" r="25400" b="28575"/>
              <wp:wrapSquare wrapText="bothSides"/>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025"/>
                      </a:xfrm>
                      <a:prstGeom prst="line">
                        <a:avLst/>
                      </a:prstGeom>
                      <a:noFill/>
                      <a:ln w="3175" cap="flat" cmpd="sng" algn="ctr">
                        <a:solidFill>
                          <a:srgbClr val="BCA63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A670E4" id="Straight Connector 7" o:spid="_x0000_s1026" style="position:absolute;z-index:2516541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372.4pt,50.5pt" to="372.4pt,7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" strokecolor="#bca63e" strokeweight=".25pt">
              <v:stroke joinstyle="miter"/>
              <o:lock v:ext="edit" shapetype="f"/>
              <w10:wrap type="square" anchorx="page" anchory="page"/>
            </v:line>
          </w:pict>
        </mc:Fallback>
      </mc:AlternateContent>
    </w:r>
    <w:r>
      <w:rPr>
        <w:noProof/>
      </w:rPr>
      <mc:AlternateContent>
        <mc:Choice Requires="wps">
          <w:drawing>
            <wp:anchor distT="0" distB="0" distL="114299" distR="114299" simplePos="0" relativeHeight="251653120" behindDoc="0" locked="0" layoutInCell="1" allowOverlap="1" wp14:anchorId="491BC815" wp14:editId="49D7A0B9">
              <wp:simplePos x="0" y="0"/>
              <wp:positionH relativeFrom="page">
                <wp:posOffset>3347084</wp:posOffset>
              </wp:positionH>
              <wp:positionV relativeFrom="page">
                <wp:posOffset>641350</wp:posOffset>
              </wp:positionV>
              <wp:extent cx="0" cy="318135"/>
              <wp:effectExtent l="0" t="0" r="25400" b="37465"/>
              <wp:wrapSquare wrapText="bothSides"/>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135"/>
                      </a:xfrm>
                      <a:prstGeom prst="line">
                        <a:avLst/>
                      </a:prstGeom>
                      <a:noFill/>
                      <a:ln w="3175" cap="flat" cmpd="sng" algn="ctr">
                        <a:solidFill>
                          <a:srgbClr val="BCA63E"/>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B03EA17" id="Straight Connector 8" o:spid="_x0000_s1026" style="position:absolute;z-index:2516531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page" from="263.55pt,50.5pt" to="263.55pt,7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" strokecolor="#bca63e" strokeweight=".25pt">
              <v:stroke joinstyle="miter"/>
              <o:lock v:ext="edit" shapetype="f"/>
              <w10:wrap type="square" anchorx="page" anchory="page"/>
            </v:line>
          </w:pict>
        </mc:Fallback>
      </mc:AlternateContent>
    </w:r>
  </w:p>
  <w:p w14:paraId="2190282D" w14:textId="77777777" w:rsidR="003B5CF6" w:rsidRDefault="002A6571">
    <w:pPr>
      <w:pStyle w:val="Header"/>
    </w:pPr>
    <w:r>
      <w:rPr>
        <w:noProof/>
      </w:rPr>
      <mc:AlternateContent>
        <mc:Choice Requires="wps">
          <w:drawing>
            <wp:anchor distT="0" distB="0" distL="0" distR="0" simplePos="0" relativeHeight="251656192" behindDoc="0" locked="0" layoutInCell="1" allowOverlap="1" wp14:anchorId="703DC3E7" wp14:editId="0C9167F0">
              <wp:simplePos x="0" y="0"/>
              <wp:positionH relativeFrom="margin">
                <wp:posOffset>-1371600</wp:posOffset>
              </wp:positionH>
              <wp:positionV relativeFrom="margin">
                <wp:posOffset>-47625</wp:posOffset>
              </wp:positionV>
              <wp:extent cx="1280160" cy="65055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505575"/>
                      </a:xfrm>
                      <a:prstGeom prst="rect">
                        <a:avLst/>
                      </a:prstGeom>
                      <a:solidFill>
                        <a:srgbClr val="FFFFFF"/>
                      </a:solidFill>
                      <a:ln w="9525">
                        <a:noFill/>
                        <a:miter lim="800000"/>
                        <a:headEnd/>
                        <a:tailEnd/>
                      </a:ln>
                    </wps:spPr>
                    <wps:txbx>
                      <w:txbxContent>
                        <w:p w14:paraId="7A248F18" w14:textId="77777777" w:rsidR="00FA531F" w:rsidRDefault="005623BA" w:rsidP="005623BA">
                          <w:pPr>
                            <w:pStyle w:val="SJSUBoldHeading"/>
                            <w:ind w:left="-90"/>
                          </w:pPr>
                          <w:r>
                            <w:t>"The English Major:  Where Practicality meets Passion"</w:t>
                          </w:r>
                        </w:p>
                        <w:p w14:paraId="679286D3" w14:textId="77777777" w:rsidR="00FA531F" w:rsidRDefault="005623BA" w:rsidP="005623BA">
                          <w:pPr>
                            <w:pStyle w:val="SJSULightHeading"/>
                            <w:ind w:left="-90"/>
                          </w:pPr>
                          <w:r>
                            <w:t xml:space="preserve"> </w:t>
                          </w:r>
                        </w:p>
                        <w:p w14:paraId="7B4B3746" w14:textId="77777777" w:rsidR="00FA531F" w:rsidRDefault="005623BA" w:rsidP="005623BA">
                          <w:pPr>
                            <w:pStyle w:val="SJSUBoldHeading"/>
                            <w:ind w:left="-90"/>
                          </w:pPr>
                          <w:r>
                            <w:t>Undergraduate Programs</w:t>
                          </w:r>
                        </w:p>
                        <w:p w14:paraId="0F94647B" w14:textId="77777777" w:rsidR="005623BA" w:rsidRDefault="005623BA" w:rsidP="005623BA">
                          <w:pPr>
                            <w:pStyle w:val="SJSULightHeading"/>
                            <w:ind w:left="-90"/>
                          </w:pPr>
                          <w:r>
                            <w:t>BA in English</w:t>
                          </w:r>
                        </w:p>
                        <w:p w14:paraId="4ADF7376" w14:textId="77777777" w:rsidR="005623BA" w:rsidRDefault="005623BA" w:rsidP="005623BA">
                          <w:pPr>
                            <w:pStyle w:val="SJSULightHeading"/>
                            <w:ind w:left="-90"/>
                          </w:pPr>
                        </w:p>
                        <w:p w14:paraId="795D5938" w14:textId="77777777" w:rsidR="005623BA" w:rsidRDefault="005623BA" w:rsidP="005623BA">
                          <w:pPr>
                            <w:pStyle w:val="SJSULightHeading"/>
                            <w:ind w:left="-90"/>
                          </w:pPr>
                          <w:r>
                            <w:t>Concentrations in:</w:t>
                          </w:r>
                        </w:p>
                        <w:p w14:paraId="0D34B401" w14:textId="77777777" w:rsidR="005623BA" w:rsidRDefault="005623BA" w:rsidP="005623BA">
                          <w:pPr>
                            <w:pStyle w:val="SJSULightHeading"/>
                            <w:ind w:left="-90"/>
                          </w:pPr>
                        </w:p>
                        <w:p w14:paraId="39EA4B2D" w14:textId="77777777" w:rsidR="005623BA" w:rsidRDefault="005623BA" w:rsidP="005623BA">
                          <w:pPr>
                            <w:pStyle w:val="SJSULightHeading"/>
                            <w:ind w:left="-90"/>
                          </w:pPr>
                          <w:r>
                            <w:t xml:space="preserve">    Creative Writing</w:t>
                          </w:r>
                        </w:p>
                        <w:p w14:paraId="6C52DBC1" w14:textId="77777777" w:rsidR="005623BA" w:rsidRDefault="005623BA" w:rsidP="005623BA">
                          <w:pPr>
                            <w:pStyle w:val="SJSULightHeading"/>
                            <w:ind w:left="-90"/>
                          </w:pPr>
                        </w:p>
                        <w:p w14:paraId="41C57638" w14:textId="77777777" w:rsidR="005623BA" w:rsidRDefault="005623BA" w:rsidP="00D45AC6">
                          <w:pPr>
                            <w:pStyle w:val="SJSULightHeading"/>
                            <w:tabs>
                              <w:tab w:val="clear" w:pos="288"/>
                              <w:tab w:val="left" w:pos="0"/>
                            </w:tabs>
                            <w:ind w:left="-90"/>
                          </w:pPr>
                          <w:r>
                            <w:t xml:space="preserve">    Professional &amp;      </w:t>
                          </w:r>
                          <w:r w:rsidR="0077675B">
                            <w:t xml:space="preserve"> </w:t>
                          </w:r>
                          <w:r w:rsidR="00F41F5F">
                            <w:t xml:space="preserve">             </w:t>
                          </w:r>
                          <w:r w:rsidR="00D45AC6">
                            <w:tab/>
                          </w:r>
                          <w:r w:rsidR="00F41F5F">
                            <w:t xml:space="preserve"> </w:t>
                          </w:r>
                          <w:r>
                            <w:t>Technical Writing</w:t>
                          </w:r>
                        </w:p>
                        <w:p w14:paraId="4F552CF7" w14:textId="77777777" w:rsidR="005623BA" w:rsidRDefault="005623BA" w:rsidP="005623BA">
                          <w:pPr>
                            <w:pStyle w:val="SJSULightHeading"/>
                            <w:ind w:left="-90"/>
                          </w:pPr>
                        </w:p>
                        <w:p w14:paraId="11AAEBC8" w14:textId="77777777" w:rsidR="005623BA" w:rsidRDefault="005623BA" w:rsidP="005623BA">
                          <w:pPr>
                            <w:pStyle w:val="SJSULightHeading"/>
                            <w:ind w:left="-90"/>
                          </w:pPr>
                          <w:r>
                            <w:t xml:space="preserve">    English Education</w:t>
                          </w:r>
                        </w:p>
                        <w:p w14:paraId="65240848" w14:textId="77777777" w:rsidR="005623BA" w:rsidRDefault="005623BA" w:rsidP="005623BA">
                          <w:pPr>
                            <w:pStyle w:val="SJSULightHeading"/>
                            <w:ind w:left="-90"/>
                          </w:pPr>
                        </w:p>
                        <w:p w14:paraId="325EADF0" w14:textId="77777777" w:rsidR="005623BA" w:rsidRDefault="005623BA" w:rsidP="005623BA">
                          <w:pPr>
                            <w:pStyle w:val="SJSULightHeading"/>
                            <w:ind w:left="-90"/>
                          </w:pPr>
                          <w:r>
                            <w:t>Minor in Comparative Literature</w:t>
                          </w:r>
                        </w:p>
                        <w:p w14:paraId="7543ACB9" w14:textId="77777777" w:rsidR="005623BA" w:rsidRDefault="005623BA" w:rsidP="005623BA">
                          <w:pPr>
                            <w:pStyle w:val="SJSULightHeading"/>
                            <w:ind w:left="-90"/>
                          </w:pPr>
                        </w:p>
                        <w:p w14:paraId="40461B8F" w14:textId="77777777" w:rsidR="005623BA" w:rsidRDefault="005623BA" w:rsidP="005623BA">
                          <w:pPr>
                            <w:pStyle w:val="SJSULightHeading"/>
                            <w:ind w:left="-90"/>
                          </w:pPr>
                          <w:r>
                            <w:t>Minor in English Literature</w:t>
                          </w:r>
                        </w:p>
                        <w:p w14:paraId="5C9C1B95" w14:textId="77777777" w:rsidR="005623BA" w:rsidRDefault="005623BA" w:rsidP="005623BA">
                          <w:pPr>
                            <w:pStyle w:val="SJSULightHeading"/>
                            <w:ind w:left="-90"/>
                          </w:pPr>
                        </w:p>
                        <w:p w14:paraId="6BDB0CC7" w14:textId="77777777" w:rsidR="005623BA" w:rsidRDefault="005623BA" w:rsidP="005623BA">
                          <w:pPr>
                            <w:pStyle w:val="SJSULightHeading"/>
                            <w:ind w:left="-90"/>
                          </w:pPr>
                          <w:r>
                            <w:t>Minor in Creative Writing</w:t>
                          </w:r>
                        </w:p>
                        <w:p w14:paraId="4D860C7A" w14:textId="77777777" w:rsidR="005623BA" w:rsidRDefault="005623BA" w:rsidP="005623BA">
                          <w:pPr>
                            <w:pStyle w:val="SJSULightHeading"/>
                            <w:ind w:left="-90"/>
                          </w:pPr>
                        </w:p>
                        <w:p w14:paraId="2A998A99" w14:textId="77777777" w:rsidR="005623BA" w:rsidRDefault="005623BA" w:rsidP="005623BA">
                          <w:pPr>
                            <w:pStyle w:val="SJSULightHeading"/>
                            <w:ind w:left="-90"/>
                          </w:pPr>
                          <w:r>
                            <w:t>Minor in Professional &amp; Technical Writing</w:t>
                          </w:r>
                        </w:p>
                        <w:p w14:paraId="5F66E719" w14:textId="77777777" w:rsidR="005623BA" w:rsidRDefault="005623BA" w:rsidP="005623BA">
                          <w:pPr>
                            <w:pStyle w:val="SJSULightHeading"/>
                            <w:ind w:left="-90"/>
                          </w:pPr>
                        </w:p>
                        <w:p w14:paraId="09BC89EB" w14:textId="77777777" w:rsidR="005623BA" w:rsidRDefault="005623BA" w:rsidP="005623BA">
                          <w:pPr>
                            <w:pStyle w:val="SJSULightHeading"/>
                            <w:ind w:left="-90"/>
                          </w:pPr>
                          <w:r>
                            <w:t>Certificate in Professional &amp; Technical Writing</w:t>
                          </w:r>
                        </w:p>
                        <w:p w14:paraId="2103BC10" w14:textId="77777777" w:rsidR="005623BA" w:rsidRDefault="005623BA" w:rsidP="005623BA">
                          <w:pPr>
                            <w:pStyle w:val="SJSULightHeading"/>
                            <w:ind w:left="-90"/>
                          </w:pPr>
                        </w:p>
                        <w:p w14:paraId="2752746D" w14:textId="77777777" w:rsidR="00FA531F" w:rsidRDefault="00FA531F" w:rsidP="00FA531F">
                          <w:pPr>
                            <w:pStyle w:val="SJSULightHeading"/>
                            <w:ind w:left="-90"/>
                          </w:pPr>
                        </w:p>
                        <w:p w14:paraId="21493F6F" w14:textId="77777777" w:rsidR="003C338E" w:rsidRDefault="003C338E" w:rsidP="003C338E">
                          <w:pPr>
                            <w:pStyle w:val="SJSUBoldHeading"/>
                            <w:ind w:left="-90"/>
                            <w:rPr>
                              <w:rFonts w:ascii="SJSU Spartan ExtraLight" w:hAnsi="SJSU Spartan ExtraLight"/>
                              <w:b w:val="0"/>
                              <w:color w:val="auto"/>
                              <w:sz w:val="18"/>
                            </w:rPr>
                          </w:pPr>
                          <w:r>
                            <w:t>Graduate Programs</w:t>
                          </w:r>
                        </w:p>
                        <w:p w14:paraId="121343E4" w14:textId="77777777" w:rsidR="003C338E" w:rsidRDefault="003C338E" w:rsidP="003C338E">
                          <w:pPr>
                            <w:pStyle w:val="SJSULightHeading"/>
                            <w:ind w:left="-90"/>
                          </w:pPr>
                          <w:r>
                            <w:t>Master of Arts in English</w:t>
                          </w:r>
                        </w:p>
                        <w:p w14:paraId="08204F02" w14:textId="77777777" w:rsidR="003C338E" w:rsidRDefault="003C338E" w:rsidP="003C338E">
                          <w:pPr>
                            <w:pStyle w:val="SJSULightHeading"/>
                            <w:ind w:left="-90"/>
                          </w:pPr>
                        </w:p>
                        <w:p w14:paraId="5A83B6A6" w14:textId="77777777" w:rsidR="003C338E" w:rsidRDefault="003C338E" w:rsidP="003C338E">
                          <w:pPr>
                            <w:pStyle w:val="SJSULightHeading"/>
                            <w:ind w:left="-90"/>
                          </w:pPr>
                          <w:r>
                            <w:t>Master of Fine Arts in Creative Writing</w:t>
                          </w:r>
                        </w:p>
                        <w:p w14:paraId="0A02DD9E" w14:textId="77777777" w:rsidR="003C338E" w:rsidRDefault="003C338E" w:rsidP="003C338E">
                          <w:pPr>
                            <w:pStyle w:val="SJSULightHeading"/>
                            <w:ind w:left="-90"/>
                          </w:pPr>
                        </w:p>
                        <w:p w14:paraId="2AFCABAD" w14:textId="77777777" w:rsidR="003C338E" w:rsidRDefault="003C338E" w:rsidP="003C338E">
                          <w:pPr>
                            <w:pStyle w:val="SJSULightHeading"/>
                            <w:ind w:left="-90"/>
                          </w:pPr>
                        </w:p>
                        <w:p w14:paraId="3A52C4F2" w14:textId="77777777" w:rsidR="003C338E" w:rsidRDefault="003C338E" w:rsidP="00D45AC6">
                          <w:pPr>
                            <w:pStyle w:val="SJSUBoldHeading"/>
                            <w:ind w:left="-90"/>
                          </w:pPr>
                          <w:r>
                            <w:t>Connie L. Lurie D</w:t>
                          </w:r>
                          <w:r w:rsidR="00913754">
                            <w:t>istinguished Visiting Author-in-</w:t>
                          </w:r>
                          <w:r>
                            <w:t>Residence</w:t>
                          </w:r>
                        </w:p>
                        <w:p w14:paraId="145A3B21" w14:textId="77777777" w:rsidR="003C338E" w:rsidRDefault="003C338E" w:rsidP="00D45AC6">
                          <w:pPr>
                            <w:pStyle w:val="SJSUBoldHeading"/>
                            <w:ind w:left="-90"/>
                          </w:pPr>
                        </w:p>
                        <w:p w14:paraId="649B11D7" w14:textId="77777777" w:rsidR="003C338E" w:rsidRDefault="003C338E" w:rsidP="00D45AC6">
                          <w:pPr>
                            <w:pStyle w:val="SJSUBoldHeading"/>
                            <w:ind w:left="-90"/>
                          </w:pPr>
                          <w:r>
                            <w:t>Center for Literary Arts</w:t>
                          </w:r>
                        </w:p>
                        <w:p w14:paraId="2C084F6E" w14:textId="77777777" w:rsidR="003C338E" w:rsidRDefault="003C338E" w:rsidP="00D45AC6">
                          <w:pPr>
                            <w:pStyle w:val="SJSUBoldHeading"/>
                            <w:ind w:left="-90"/>
                          </w:pPr>
                        </w:p>
                        <w:p w14:paraId="55DBFF22" w14:textId="77777777" w:rsidR="003C338E" w:rsidRDefault="003C338E" w:rsidP="00D45AC6">
                          <w:pPr>
                            <w:pStyle w:val="SJSUBoldHeading"/>
                            <w:ind w:left="-90"/>
                          </w:pPr>
                          <w:r>
                            <w:t xml:space="preserve">Martha </w:t>
                          </w:r>
                          <w:proofErr w:type="spellStart"/>
                          <w:r>
                            <w:t>Heasley</w:t>
                          </w:r>
                          <w:proofErr w:type="spellEnd"/>
                          <w:r>
                            <w:t xml:space="preserve"> Cox Center for Steinbeck Studies</w:t>
                          </w:r>
                        </w:p>
                        <w:p w14:paraId="73D7A2D3" w14:textId="77777777" w:rsidR="003C338E" w:rsidRDefault="003C338E" w:rsidP="00D45AC6">
                          <w:pPr>
                            <w:pStyle w:val="SJSUBoldHeading"/>
                            <w:ind w:left="-90"/>
                          </w:pPr>
                        </w:p>
                        <w:p w14:paraId="328E72F0" w14:textId="77777777" w:rsidR="003C338E" w:rsidRDefault="003C338E" w:rsidP="003C338E">
                          <w:pPr>
                            <w:pStyle w:val="SJSUBoldHeading"/>
                            <w:ind w:left="-90"/>
                          </w:pPr>
                          <w:r>
                            <w:t>Reed 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C3E7" id="_x0000_s1029" type="#_x0000_t202" style="position:absolute;margin-left:-108pt;margin-top:-3.75pt;width:100.8pt;height:512.2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" stroked="f">
              <v:textbox>
                <w:txbxContent>
                  <w:p w14:paraId="7A248F18" w14:textId="77777777" w:rsidR="00FA531F" w:rsidRDefault="005623BA" w:rsidP="005623BA">
                    <w:pPr>
                      <w:pStyle w:val="SJSUBoldHeading"/>
                      <w:ind w:left="-90"/>
                    </w:pPr>
                    <w:r>
                      <w:t>"The English Major:  Where Practicality meets Passion"</w:t>
                    </w:r>
                  </w:p>
                  <w:p w14:paraId="679286D3" w14:textId="77777777" w:rsidR="00FA531F" w:rsidRDefault="005623BA" w:rsidP="005623BA">
                    <w:pPr>
                      <w:pStyle w:val="SJSULightHeading"/>
                      <w:ind w:left="-90"/>
                    </w:pPr>
                    <w:r>
                      <w:t xml:space="preserve"> </w:t>
                    </w:r>
                  </w:p>
                  <w:p w14:paraId="7B4B3746" w14:textId="77777777" w:rsidR="00FA531F" w:rsidRDefault="005623BA" w:rsidP="005623BA">
                    <w:pPr>
                      <w:pStyle w:val="SJSUBoldHeading"/>
                      <w:ind w:left="-90"/>
                    </w:pPr>
                    <w:r>
                      <w:t>Undergraduate Programs</w:t>
                    </w:r>
                  </w:p>
                  <w:p w14:paraId="0F94647B" w14:textId="77777777" w:rsidR="005623BA" w:rsidRDefault="005623BA" w:rsidP="005623BA">
                    <w:pPr>
                      <w:pStyle w:val="SJSULightHeading"/>
                      <w:ind w:left="-90"/>
                    </w:pPr>
                    <w:r>
                      <w:t>BA in English</w:t>
                    </w:r>
                  </w:p>
                  <w:p w14:paraId="4ADF7376" w14:textId="77777777" w:rsidR="005623BA" w:rsidRDefault="005623BA" w:rsidP="005623BA">
                    <w:pPr>
                      <w:pStyle w:val="SJSULightHeading"/>
                      <w:ind w:left="-90"/>
                    </w:pPr>
                  </w:p>
                  <w:p w14:paraId="795D5938" w14:textId="77777777" w:rsidR="005623BA" w:rsidRDefault="005623BA" w:rsidP="005623BA">
                    <w:pPr>
                      <w:pStyle w:val="SJSULightHeading"/>
                      <w:ind w:left="-90"/>
                    </w:pPr>
                    <w:r>
                      <w:t>Concentrations in:</w:t>
                    </w:r>
                  </w:p>
                  <w:p w14:paraId="0D34B401" w14:textId="77777777" w:rsidR="005623BA" w:rsidRDefault="005623BA" w:rsidP="005623BA">
                    <w:pPr>
                      <w:pStyle w:val="SJSULightHeading"/>
                      <w:ind w:left="-90"/>
                    </w:pPr>
                  </w:p>
                  <w:p w14:paraId="39EA4B2D" w14:textId="77777777" w:rsidR="005623BA" w:rsidRDefault="005623BA" w:rsidP="005623BA">
                    <w:pPr>
                      <w:pStyle w:val="SJSULightHeading"/>
                      <w:ind w:left="-90"/>
                    </w:pPr>
                    <w:r>
                      <w:t xml:space="preserve">    Creative Writing</w:t>
                    </w:r>
                  </w:p>
                  <w:p w14:paraId="6C52DBC1" w14:textId="77777777" w:rsidR="005623BA" w:rsidRDefault="005623BA" w:rsidP="005623BA">
                    <w:pPr>
                      <w:pStyle w:val="SJSULightHeading"/>
                      <w:ind w:left="-90"/>
                    </w:pPr>
                  </w:p>
                  <w:p w14:paraId="41C57638" w14:textId="77777777" w:rsidR="005623BA" w:rsidRDefault="005623BA" w:rsidP="00D45AC6">
                    <w:pPr>
                      <w:pStyle w:val="SJSULightHeading"/>
                      <w:tabs>
                        <w:tab w:val="clear" w:pos="288"/>
                        <w:tab w:val="left" w:pos="0"/>
                      </w:tabs>
                      <w:ind w:left="-90"/>
                    </w:pPr>
                    <w:r>
                      <w:t xml:space="preserve">    Professional &amp;      </w:t>
                    </w:r>
                    <w:r w:rsidR="0077675B">
                      <w:t xml:space="preserve"> </w:t>
                    </w:r>
                    <w:r w:rsidR="00F41F5F">
                      <w:t xml:space="preserve">             </w:t>
                    </w:r>
                    <w:r w:rsidR="00D45AC6">
                      <w:tab/>
                    </w:r>
                    <w:r w:rsidR="00F41F5F">
                      <w:t xml:space="preserve"> </w:t>
                    </w:r>
                    <w:r>
                      <w:t>Technical Writing</w:t>
                    </w:r>
                  </w:p>
                  <w:p w14:paraId="4F552CF7" w14:textId="77777777" w:rsidR="005623BA" w:rsidRDefault="005623BA" w:rsidP="005623BA">
                    <w:pPr>
                      <w:pStyle w:val="SJSULightHeading"/>
                      <w:ind w:left="-90"/>
                    </w:pPr>
                  </w:p>
                  <w:p w14:paraId="11AAEBC8" w14:textId="77777777" w:rsidR="005623BA" w:rsidRDefault="005623BA" w:rsidP="005623BA">
                    <w:pPr>
                      <w:pStyle w:val="SJSULightHeading"/>
                      <w:ind w:left="-90"/>
                    </w:pPr>
                    <w:r>
                      <w:t xml:space="preserve">    English Education</w:t>
                    </w:r>
                  </w:p>
                  <w:p w14:paraId="65240848" w14:textId="77777777" w:rsidR="005623BA" w:rsidRDefault="005623BA" w:rsidP="005623BA">
                    <w:pPr>
                      <w:pStyle w:val="SJSULightHeading"/>
                      <w:ind w:left="-90"/>
                    </w:pPr>
                  </w:p>
                  <w:p w14:paraId="325EADF0" w14:textId="77777777" w:rsidR="005623BA" w:rsidRDefault="005623BA" w:rsidP="005623BA">
                    <w:pPr>
                      <w:pStyle w:val="SJSULightHeading"/>
                      <w:ind w:left="-90"/>
                    </w:pPr>
                    <w:r>
                      <w:t>Minor in Comparative Literature</w:t>
                    </w:r>
                  </w:p>
                  <w:p w14:paraId="7543ACB9" w14:textId="77777777" w:rsidR="005623BA" w:rsidRDefault="005623BA" w:rsidP="005623BA">
                    <w:pPr>
                      <w:pStyle w:val="SJSULightHeading"/>
                      <w:ind w:left="-90"/>
                    </w:pPr>
                  </w:p>
                  <w:p w14:paraId="40461B8F" w14:textId="77777777" w:rsidR="005623BA" w:rsidRDefault="005623BA" w:rsidP="005623BA">
                    <w:pPr>
                      <w:pStyle w:val="SJSULightHeading"/>
                      <w:ind w:left="-90"/>
                    </w:pPr>
                    <w:r>
                      <w:t>Minor in English Literature</w:t>
                    </w:r>
                  </w:p>
                  <w:p w14:paraId="5C9C1B95" w14:textId="77777777" w:rsidR="005623BA" w:rsidRDefault="005623BA" w:rsidP="005623BA">
                    <w:pPr>
                      <w:pStyle w:val="SJSULightHeading"/>
                      <w:ind w:left="-90"/>
                    </w:pPr>
                  </w:p>
                  <w:p w14:paraId="6BDB0CC7" w14:textId="77777777" w:rsidR="005623BA" w:rsidRDefault="005623BA" w:rsidP="005623BA">
                    <w:pPr>
                      <w:pStyle w:val="SJSULightHeading"/>
                      <w:ind w:left="-90"/>
                    </w:pPr>
                    <w:r>
                      <w:t>Minor in Creative Writing</w:t>
                    </w:r>
                  </w:p>
                  <w:p w14:paraId="4D860C7A" w14:textId="77777777" w:rsidR="005623BA" w:rsidRDefault="005623BA" w:rsidP="005623BA">
                    <w:pPr>
                      <w:pStyle w:val="SJSULightHeading"/>
                      <w:ind w:left="-90"/>
                    </w:pPr>
                  </w:p>
                  <w:p w14:paraId="2A998A99" w14:textId="77777777" w:rsidR="005623BA" w:rsidRDefault="005623BA" w:rsidP="005623BA">
                    <w:pPr>
                      <w:pStyle w:val="SJSULightHeading"/>
                      <w:ind w:left="-90"/>
                    </w:pPr>
                    <w:r>
                      <w:t>Minor in Professional &amp; Technical Writing</w:t>
                    </w:r>
                  </w:p>
                  <w:p w14:paraId="5F66E719" w14:textId="77777777" w:rsidR="005623BA" w:rsidRDefault="005623BA" w:rsidP="005623BA">
                    <w:pPr>
                      <w:pStyle w:val="SJSULightHeading"/>
                      <w:ind w:left="-90"/>
                    </w:pPr>
                  </w:p>
                  <w:p w14:paraId="09BC89EB" w14:textId="77777777" w:rsidR="005623BA" w:rsidRDefault="005623BA" w:rsidP="005623BA">
                    <w:pPr>
                      <w:pStyle w:val="SJSULightHeading"/>
                      <w:ind w:left="-90"/>
                    </w:pPr>
                    <w:r>
                      <w:t>Certificate in Professional &amp; Technical Writing</w:t>
                    </w:r>
                  </w:p>
                  <w:p w14:paraId="2103BC10" w14:textId="77777777" w:rsidR="005623BA" w:rsidRDefault="005623BA" w:rsidP="005623BA">
                    <w:pPr>
                      <w:pStyle w:val="SJSULightHeading"/>
                      <w:ind w:left="-90"/>
                    </w:pPr>
                  </w:p>
                  <w:p w14:paraId="2752746D" w14:textId="77777777" w:rsidR="00FA531F" w:rsidRDefault="00FA531F" w:rsidP="00FA531F">
                    <w:pPr>
                      <w:pStyle w:val="SJSULightHeading"/>
                      <w:ind w:left="-90"/>
                    </w:pPr>
                  </w:p>
                  <w:p w14:paraId="21493F6F" w14:textId="77777777" w:rsidR="003C338E" w:rsidRDefault="003C338E" w:rsidP="003C338E">
                    <w:pPr>
                      <w:pStyle w:val="SJSUBoldHeading"/>
                      <w:ind w:left="-90"/>
                      <w:rPr>
                        <w:rFonts w:ascii="SJSU Spartan ExtraLight" w:hAnsi="SJSU Spartan ExtraLight"/>
                        <w:b w:val="0"/>
                        <w:color w:val="auto"/>
                        <w:sz w:val="18"/>
                      </w:rPr>
                    </w:pPr>
                    <w:r>
                      <w:t>Graduate Programs</w:t>
                    </w:r>
                  </w:p>
                  <w:p w14:paraId="121343E4" w14:textId="77777777" w:rsidR="003C338E" w:rsidRDefault="003C338E" w:rsidP="003C338E">
                    <w:pPr>
                      <w:pStyle w:val="SJSULightHeading"/>
                      <w:ind w:left="-90"/>
                    </w:pPr>
                    <w:r>
                      <w:t>Master of Arts in English</w:t>
                    </w:r>
                  </w:p>
                  <w:p w14:paraId="08204F02" w14:textId="77777777" w:rsidR="003C338E" w:rsidRDefault="003C338E" w:rsidP="003C338E">
                    <w:pPr>
                      <w:pStyle w:val="SJSULightHeading"/>
                      <w:ind w:left="-90"/>
                    </w:pPr>
                  </w:p>
                  <w:p w14:paraId="5A83B6A6" w14:textId="77777777" w:rsidR="003C338E" w:rsidRDefault="003C338E" w:rsidP="003C338E">
                    <w:pPr>
                      <w:pStyle w:val="SJSULightHeading"/>
                      <w:ind w:left="-90"/>
                    </w:pPr>
                    <w:r>
                      <w:t>Master of Fine Arts in Creative Writing</w:t>
                    </w:r>
                  </w:p>
                  <w:p w14:paraId="0A02DD9E" w14:textId="77777777" w:rsidR="003C338E" w:rsidRDefault="003C338E" w:rsidP="003C338E">
                    <w:pPr>
                      <w:pStyle w:val="SJSULightHeading"/>
                      <w:ind w:left="-90"/>
                    </w:pPr>
                  </w:p>
                  <w:p w14:paraId="2AFCABAD" w14:textId="77777777" w:rsidR="003C338E" w:rsidRDefault="003C338E" w:rsidP="003C338E">
                    <w:pPr>
                      <w:pStyle w:val="SJSULightHeading"/>
                      <w:ind w:left="-90"/>
                    </w:pPr>
                  </w:p>
                  <w:p w14:paraId="3A52C4F2" w14:textId="77777777" w:rsidR="003C338E" w:rsidRDefault="003C338E" w:rsidP="00D45AC6">
                    <w:pPr>
                      <w:pStyle w:val="SJSUBoldHeading"/>
                      <w:ind w:left="-90"/>
                    </w:pPr>
                    <w:r>
                      <w:t>Connie L. Lurie D</w:t>
                    </w:r>
                    <w:r w:rsidR="00913754">
                      <w:t>istinguished Visiting Author-in-</w:t>
                    </w:r>
                    <w:r>
                      <w:t>Residence</w:t>
                    </w:r>
                  </w:p>
                  <w:p w14:paraId="145A3B21" w14:textId="77777777" w:rsidR="003C338E" w:rsidRDefault="003C338E" w:rsidP="00D45AC6">
                    <w:pPr>
                      <w:pStyle w:val="SJSUBoldHeading"/>
                      <w:ind w:left="-90"/>
                    </w:pPr>
                  </w:p>
                  <w:p w14:paraId="649B11D7" w14:textId="77777777" w:rsidR="003C338E" w:rsidRDefault="003C338E" w:rsidP="00D45AC6">
                    <w:pPr>
                      <w:pStyle w:val="SJSUBoldHeading"/>
                      <w:ind w:left="-90"/>
                    </w:pPr>
                    <w:r>
                      <w:t>Center for Literary Arts</w:t>
                    </w:r>
                  </w:p>
                  <w:p w14:paraId="2C084F6E" w14:textId="77777777" w:rsidR="003C338E" w:rsidRDefault="003C338E" w:rsidP="00D45AC6">
                    <w:pPr>
                      <w:pStyle w:val="SJSUBoldHeading"/>
                      <w:ind w:left="-90"/>
                    </w:pPr>
                  </w:p>
                  <w:p w14:paraId="55DBFF22" w14:textId="77777777" w:rsidR="003C338E" w:rsidRDefault="003C338E" w:rsidP="00D45AC6">
                    <w:pPr>
                      <w:pStyle w:val="SJSUBoldHeading"/>
                      <w:ind w:left="-90"/>
                    </w:pPr>
                    <w:r>
                      <w:t xml:space="preserve">Martha </w:t>
                    </w:r>
                    <w:proofErr w:type="spellStart"/>
                    <w:r>
                      <w:t>Heasley</w:t>
                    </w:r>
                    <w:proofErr w:type="spellEnd"/>
                    <w:r>
                      <w:t xml:space="preserve"> Cox Center for Steinbeck Studies</w:t>
                    </w:r>
                  </w:p>
                  <w:p w14:paraId="73D7A2D3" w14:textId="77777777" w:rsidR="003C338E" w:rsidRDefault="003C338E" w:rsidP="00D45AC6">
                    <w:pPr>
                      <w:pStyle w:val="SJSUBoldHeading"/>
                      <w:ind w:left="-90"/>
                    </w:pPr>
                  </w:p>
                  <w:p w14:paraId="328E72F0" w14:textId="77777777" w:rsidR="003C338E" w:rsidRDefault="003C338E" w:rsidP="003C338E">
                    <w:pPr>
                      <w:pStyle w:val="SJSUBoldHeading"/>
                      <w:ind w:left="-90"/>
                    </w:pPr>
                    <w:r>
                      <w:t>Reed Magazine</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4A8E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511722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isplayBackgroundShape/>
  <w:embedTrueTypeFonts/>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doNotValidateAgainstSchema/>
  <w:saveXmlDataOnly/>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D2"/>
    <w:rsid w:val="00042647"/>
    <w:rsid w:val="000525A8"/>
    <w:rsid w:val="0006263C"/>
    <w:rsid w:val="00064D8F"/>
    <w:rsid w:val="00064E2F"/>
    <w:rsid w:val="00065920"/>
    <w:rsid w:val="000761AB"/>
    <w:rsid w:val="00093673"/>
    <w:rsid w:val="000946D3"/>
    <w:rsid w:val="000C3134"/>
    <w:rsid w:val="000D181B"/>
    <w:rsid w:val="000E1EB6"/>
    <w:rsid w:val="000F5557"/>
    <w:rsid w:val="00116C00"/>
    <w:rsid w:val="00122AFA"/>
    <w:rsid w:val="00125962"/>
    <w:rsid w:val="001267FB"/>
    <w:rsid w:val="001435C9"/>
    <w:rsid w:val="00167C57"/>
    <w:rsid w:val="001C03F2"/>
    <w:rsid w:val="001C3734"/>
    <w:rsid w:val="001D240B"/>
    <w:rsid w:val="001F46C2"/>
    <w:rsid w:val="00256D5C"/>
    <w:rsid w:val="00261FB0"/>
    <w:rsid w:val="00262A7F"/>
    <w:rsid w:val="00264BA4"/>
    <w:rsid w:val="00270D46"/>
    <w:rsid w:val="002A0190"/>
    <w:rsid w:val="002A6571"/>
    <w:rsid w:val="002C6C2B"/>
    <w:rsid w:val="002F0829"/>
    <w:rsid w:val="002F4EAD"/>
    <w:rsid w:val="003060F6"/>
    <w:rsid w:val="00312320"/>
    <w:rsid w:val="0032174D"/>
    <w:rsid w:val="00395B32"/>
    <w:rsid w:val="003A531B"/>
    <w:rsid w:val="003B5CF6"/>
    <w:rsid w:val="003B5E56"/>
    <w:rsid w:val="003C338E"/>
    <w:rsid w:val="003D14D0"/>
    <w:rsid w:val="003D1C14"/>
    <w:rsid w:val="00420E47"/>
    <w:rsid w:val="004250F6"/>
    <w:rsid w:val="00433815"/>
    <w:rsid w:val="004428C2"/>
    <w:rsid w:val="00472011"/>
    <w:rsid w:val="004748E1"/>
    <w:rsid w:val="00491CFD"/>
    <w:rsid w:val="00494D21"/>
    <w:rsid w:val="004A7849"/>
    <w:rsid w:val="004C3282"/>
    <w:rsid w:val="004D0304"/>
    <w:rsid w:val="004D13C3"/>
    <w:rsid w:val="004E415E"/>
    <w:rsid w:val="004F63EA"/>
    <w:rsid w:val="00506168"/>
    <w:rsid w:val="005223D4"/>
    <w:rsid w:val="005336B8"/>
    <w:rsid w:val="00534C03"/>
    <w:rsid w:val="00541F0B"/>
    <w:rsid w:val="00546E8A"/>
    <w:rsid w:val="005509CE"/>
    <w:rsid w:val="00556B43"/>
    <w:rsid w:val="005623BA"/>
    <w:rsid w:val="005669BF"/>
    <w:rsid w:val="00566DB9"/>
    <w:rsid w:val="0057111D"/>
    <w:rsid w:val="00583175"/>
    <w:rsid w:val="005B4C19"/>
    <w:rsid w:val="005C2E6F"/>
    <w:rsid w:val="005C55A5"/>
    <w:rsid w:val="005C5DEA"/>
    <w:rsid w:val="005E1DF0"/>
    <w:rsid w:val="005F53E9"/>
    <w:rsid w:val="00606D65"/>
    <w:rsid w:val="00634DE1"/>
    <w:rsid w:val="00641D64"/>
    <w:rsid w:val="006529EA"/>
    <w:rsid w:val="0065432C"/>
    <w:rsid w:val="00665003"/>
    <w:rsid w:val="006938F0"/>
    <w:rsid w:val="006C57E5"/>
    <w:rsid w:val="006D4EBE"/>
    <w:rsid w:val="00702C24"/>
    <w:rsid w:val="00706649"/>
    <w:rsid w:val="007127A5"/>
    <w:rsid w:val="0072704E"/>
    <w:rsid w:val="00730284"/>
    <w:rsid w:val="00732926"/>
    <w:rsid w:val="007541E7"/>
    <w:rsid w:val="00756099"/>
    <w:rsid w:val="00765BA6"/>
    <w:rsid w:val="0077675B"/>
    <w:rsid w:val="007829A2"/>
    <w:rsid w:val="007829E6"/>
    <w:rsid w:val="0078327E"/>
    <w:rsid w:val="00794BA4"/>
    <w:rsid w:val="00794FF9"/>
    <w:rsid w:val="007A177F"/>
    <w:rsid w:val="007D5761"/>
    <w:rsid w:val="007E42A3"/>
    <w:rsid w:val="007E43E0"/>
    <w:rsid w:val="0083044D"/>
    <w:rsid w:val="00833B8F"/>
    <w:rsid w:val="00833C06"/>
    <w:rsid w:val="008434BC"/>
    <w:rsid w:val="00860C00"/>
    <w:rsid w:val="00862B58"/>
    <w:rsid w:val="00867CC6"/>
    <w:rsid w:val="00872FF2"/>
    <w:rsid w:val="008761E7"/>
    <w:rsid w:val="008B7E13"/>
    <w:rsid w:val="008C6C67"/>
    <w:rsid w:val="008E0C27"/>
    <w:rsid w:val="008E20DF"/>
    <w:rsid w:val="008E3A0B"/>
    <w:rsid w:val="009121F9"/>
    <w:rsid w:val="00913753"/>
    <w:rsid w:val="00913754"/>
    <w:rsid w:val="00913CA0"/>
    <w:rsid w:val="00935D93"/>
    <w:rsid w:val="00993013"/>
    <w:rsid w:val="009A31E7"/>
    <w:rsid w:val="009B12E7"/>
    <w:rsid w:val="009B1437"/>
    <w:rsid w:val="009D007B"/>
    <w:rsid w:val="009D570C"/>
    <w:rsid w:val="009D6DEC"/>
    <w:rsid w:val="009E1940"/>
    <w:rsid w:val="009E2398"/>
    <w:rsid w:val="009E2DE3"/>
    <w:rsid w:val="009E52F7"/>
    <w:rsid w:val="009F3EBC"/>
    <w:rsid w:val="00A00932"/>
    <w:rsid w:val="00A06B8A"/>
    <w:rsid w:val="00A07D0B"/>
    <w:rsid w:val="00A275E9"/>
    <w:rsid w:val="00A30DC1"/>
    <w:rsid w:val="00A37197"/>
    <w:rsid w:val="00A40B5C"/>
    <w:rsid w:val="00A5592A"/>
    <w:rsid w:val="00A6761D"/>
    <w:rsid w:val="00A76721"/>
    <w:rsid w:val="00A9132E"/>
    <w:rsid w:val="00AA3D10"/>
    <w:rsid w:val="00AA7059"/>
    <w:rsid w:val="00AC0448"/>
    <w:rsid w:val="00AD7A7D"/>
    <w:rsid w:val="00AD7C0C"/>
    <w:rsid w:val="00AE3137"/>
    <w:rsid w:val="00B05C9D"/>
    <w:rsid w:val="00B06437"/>
    <w:rsid w:val="00B067FE"/>
    <w:rsid w:val="00B2008F"/>
    <w:rsid w:val="00B43F54"/>
    <w:rsid w:val="00B47FDE"/>
    <w:rsid w:val="00B757DD"/>
    <w:rsid w:val="00B86A07"/>
    <w:rsid w:val="00BB49CB"/>
    <w:rsid w:val="00BC3CF7"/>
    <w:rsid w:val="00BE0F66"/>
    <w:rsid w:val="00BE3889"/>
    <w:rsid w:val="00BF132A"/>
    <w:rsid w:val="00C151E6"/>
    <w:rsid w:val="00C35E2E"/>
    <w:rsid w:val="00C515C3"/>
    <w:rsid w:val="00C51F75"/>
    <w:rsid w:val="00C75EA2"/>
    <w:rsid w:val="00C82BC4"/>
    <w:rsid w:val="00C83E76"/>
    <w:rsid w:val="00C845F9"/>
    <w:rsid w:val="00CB551D"/>
    <w:rsid w:val="00CD7802"/>
    <w:rsid w:val="00CE51E2"/>
    <w:rsid w:val="00CF24D9"/>
    <w:rsid w:val="00CF4A96"/>
    <w:rsid w:val="00D210EA"/>
    <w:rsid w:val="00D27843"/>
    <w:rsid w:val="00D36284"/>
    <w:rsid w:val="00D373A8"/>
    <w:rsid w:val="00D45AC6"/>
    <w:rsid w:val="00D600B6"/>
    <w:rsid w:val="00D61751"/>
    <w:rsid w:val="00D75D5F"/>
    <w:rsid w:val="00DB035D"/>
    <w:rsid w:val="00DC31A1"/>
    <w:rsid w:val="00DD6FB4"/>
    <w:rsid w:val="00DE58CC"/>
    <w:rsid w:val="00E07141"/>
    <w:rsid w:val="00E12C80"/>
    <w:rsid w:val="00E273E9"/>
    <w:rsid w:val="00E53C72"/>
    <w:rsid w:val="00E5538A"/>
    <w:rsid w:val="00E718F3"/>
    <w:rsid w:val="00E77909"/>
    <w:rsid w:val="00E83389"/>
    <w:rsid w:val="00EB11A9"/>
    <w:rsid w:val="00EF1C01"/>
    <w:rsid w:val="00F03743"/>
    <w:rsid w:val="00F23CEA"/>
    <w:rsid w:val="00F354C2"/>
    <w:rsid w:val="00F41F5F"/>
    <w:rsid w:val="00F46728"/>
    <w:rsid w:val="00F576CC"/>
    <w:rsid w:val="00F64371"/>
    <w:rsid w:val="00F71B5D"/>
    <w:rsid w:val="00F73A52"/>
    <w:rsid w:val="00F97984"/>
    <w:rsid w:val="00FA531F"/>
    <w:rsid w:val="00FA778F"/>
    <w:rsid w:val="00FF0FD2"/>
    <w:rsid w:val="00FF3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4E79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CF6"/>
    <w:pPr>
      <w:tabs>
        <w:tab w:val="left" w:pos="288"/>
      </w:tabs>
      <w:spacing w:after="220"/>
    </w:pPr>
    <w:rPr>
      <w:rFonts w:ascii="SJSU Spartan ExtraLight" w:hAnsi="SJSU Spartan ExtraLight"/>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AFA"/>
    <w:pPr>
      <w:tabs>
        <w:tab w:val="center" w:pos="4680"/>
        <w:tab w:val="right" w:pos="9360"/>
      </w:tabs>
      <w:spacing w:after="0"/>
    </w:pPr>
  </w:style>
  <w:style w:type="character" w:customStyle="1" w:styleId="HeaderChar">
    <w:name w:val="Header Char"/>
    <w:basedOn w:val="DefaultParagraphFont"/>
    <w:link w:val="Header"/>
    <w:uiPriority w:val="99"/>
    <w:rsid w:val="00122AFA"/>
  </w:style>
  <w:style w:type="paragraph" w:styleId="Footer">
    <w:name w:val="footer"/>
    <w:basedOn w:val="Normal"/>
    <w:link w:val="FooterChar"/>
    <w:uiPriority w:val="99"/>
    <w:unhideWhenUsed/>
    <w:rsid w:val="00122AFA"/>
    <w:pPr>
      <w:tabs>
        <w:tab w:val="center" w:pos="4680"/>
        <w:tab w:val="right" w:pos="9360"/>
      </w:tabs>
      <w:spacing w:after="0"/>
    </w:pPr>
  </w:style>
  <w:style w:type="character" w:customStyle="1" w:styleId="FooterChar">
    <w:name w:val="Footer Char"/>
    <w:basedOn w:val="DefaultParagraphFont"/>
    <w:link w:val="Footer"/>
    <w:uiPriority w:val="99"/>
    <w:rsid w:val="00122AFA"/>
  </w:style>
  <w:style w:type="character" w:styleId="PlaceholderText">
    <w:name w:val="Placeholder Text"/>
    <w:uiPriority w:val="99"/>
    <w:semiHidden/>
    <w:rsid w:val="00A6761D"/>
    <w:rPr>
      <w:color w:val="808080"/>
    </w:rPr>
  </w:style>
  <w:style w:type="paragraph" w:customStyle="1" w:styleId="SJSUBoldHeading">
    <w:name w:val="SJSUBoldHeading"/>
    <w:basedOn w:val="Normal"/>
    <w:qFormat/>
    <w:rsid w:val="00E77909"/>
    <w:pPr>
      <w:spacing w:after="200"/>
      <w:contextualSpacing/>
    </w:pPr>
    <w:rPr>
      <w:rFonts w:ascii="Helvetica" w:hAnsi="Helvetica"/>
      <w:b/>
      <w:color w:val="777772"/>
      <w:sz w:val="14"/>
    </w:rPr>
  </w:style>
  <w:style w:type="paragraph" w:customStyle="1" w:styleId="SJSULightHeading">
    <w:name w:val="SJSULightHeading"/>
    <w:basedOn w:val="Normal"/>
    <w:qFormat/>
    <w:rsid w:val="001267FB"/>
    <w:pPr>
      <w:spacing w:after="200"/>
      <w:contextualSpacing/>
    </w:pPr>
    <w:rPr>
      <w:rFonts w:ascii="Helvetica" w:hAnsi="Helvetica"/>
      <w:color w:val="777772"/>
      <w:sz w:val="15"/>
    </w:rPr>
  </w:style>
  <w:style w:type="paragraph" w:styleId="NoSpacing">
    <w:name w:val="No Spacing"/>
    <w:uiPriority w:val="1"/>
    <w:qFormat/>
    <w:rsid w:val="003B5CF6"/>
    <w:pPr>
      <w:tabs>
        <w:tab w:val="left" w:pos="288"/>
      </w:tabs>
    </w:pPr>
    <w:rPr>
      <w:rFonts w:ascii="SJSU Spartan ExtraLight" w:hAnsi="SJSU Spartan ExtraLight"/>
      <w:sz w:val="18"/>
      <w:szCs w:val="22"/>
    </w:rPr>
  </w:style>
  <w:style w:type="paragraph" w:customStyle="1" w:styleId="SJSUFooter">
    <w:name w:val="SJSUFooter"/>
    <w:basedOn w:val="Normal"/>
    <w:qFormat/>
    <w:rsid w:val="008C6C67"/>
    <w:rPr>
      <w:rFonts w:ascii="Helvetica" w:hAnsi="Helvetica"/>
      <w:color w:val="777772"/>
      <w:sz w:val="14"/>
    </w:rPr>
  </w:style>
  <w:style w:type="paragraph" w:styleId="BalloonText">
    <w:name w:val="Balloon Text"/>
    <w:basedOn w:val="Normal"/>
    <w:link w:val="BalloonTextChar"/>
    <w:uiPriority w:val="99"/>
    <w:semiHidden/>
    <w:unhideWhenUsed/>
    <w:rsid w:val="00B47FDE"/>
    <w:pPr>
      <w:spacing w:after="0"/>
    </w:pPr>
    <w:rPr>
      <w:rFonts w:ascii="Segoe UI" w:hAnsi="Segoe UI" w:cs="Segoe UI"/>
      <w:szCs w:val="18"/>
    </w:rPr>
  </w:style>
  <w:style w:type="character" w:customStyle="1" w:styleId="BalloonTextChar">
    <w:name w:val="Balloon Text Char"/>
    <w:link w:val="BalloonText"/>
    <w:uiPriority w:val="99"/>
    <w:semiHidden/>
    <w:rsid w:val="00B47FDE"/>
    <w:rPr>
      <w:rFonts w:ascii="Segoe UI" w:hAnsi="Segoe UI" w:cs="Segoe UI"/>
      <w:sz w:val="18"/>
      <w:szCs w:val="18"/>
    </w:rPr>
  </w:style>
  <w:style w:type="paragraph" w:styleId="Revision">
    <w:name w:val="Revision"/>
    <w:hidden/>
    <w:uiPriority w:val="99"/>
    <w:semiHidden/>
    <w:rsid w:val="00261FB0"/>
    <w:rPr>
      <w:rFonts w:ascii="SJSU Spartan ExtraLight" w:hAnsi="SJSU Spartan ExtraLight"/>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20Mullin\Downloads\Letterhead_College_Division%20(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C7950-D6CB-7F4B-81FF-54767DEB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C:\Users\Debbie Mullin\Downloads\Letterhead_College_Division (9).dotm</Template>
  <TotalTime>1</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Mullin</dc:creator>
  <cp:keywords/>
  <cp:lastModifiedBy>Microsoft Office User</cp:lastModifiedBy>
  <cp:revision>2</cp:revision>
  <cp:lastPrinted>2022-08-12T20:01:00Z</cp:lastPrinted>
  <dcterms:created xsi:type="dcterms:W3CDTF">2023-08-11T22:21:00Z</dcterms:created>
  <dcterms:modified xsi:type="dcterms:W3CDTF">2023-08-11T22:21:00Z</dcterms:modified>
</cp:coreProperties>
</file>